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E15" w:rsidRDefault="005E1D96" w:rsidP="004531B4">
      <w:pPr>
        <w:spacing w:line="240" w:lineRule="auto"/>
      </w:pPr>
      <w:r>
        <w:rPr>
          <w:noProof/>
          <w:lang w:eastAsia="de-DE"/>
        </w:rPr>
        <w:drawing>
          <wp:inline distT="0" distB="0" distL="0" distR="0" wp14:anchorId="5314133A" wp14:editId="44328A09">
            <wp:extent cx="1487905" cy="1514475"/>
            <wp:effectExtent l="133350" t="95250" r="150495" b="1619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F5BD5">
        <w:rPr>
          <w:noProof/>
          <w:lang w:eastAsia="de-DE"/>
        </w:rPr>
        <w:drawing>
          <wp:inline distT="0" distB="0" distL="0" distR="0" wp14:anchorId="0792FCDA" wp14:editId="332601D8">
            <wp:extent cx="1487905" cy="1514475"/>
            <wp:effectExtent l="133350" t="95250" r="150495" b="1619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32DD7F" wp14:editId="67681A0B">
            <wp:extent cx="1487905" cy="1514475"/>
            <wp:effectExtent l="133350" t="95250" r="150495" b="1619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90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31B4" w:rsidRDefault="005E1D96">
      <w:r>
        <w:rPr>
          <w:noProof/>
          <w:lang w:eastAsia="de-DE"/>
        </w:rPr>
        <w:drawing>
          <wp:inline distT="0" distB="0" distL="0" distR="0" wp14:anchorId="0D23B8E3" wp14:editId="2E789C15">
            <wp:extent cx="1549815" cy="1257300"/>
            <wp:effectExtent l="133350" t="114300" r="146050" b="1714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31B4">
        <w:rPr>
          <w:noProof/>
          <w:lang w:eastAsia="de-DE"/>
        </w:rPr>
        <w:drawing>
          <wp:inline distT="0" distB="0" distL="0" distR="0" wp14:anchorId="26BC5E14" wp14:editId="2371E3D5">
            <wp:extent cx="1549815" cy="1257300"/>
            <wp:effectExtent l="133350" t="114300" r="146050" b="1714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31B4">
        <w:rPr>
          <w:noProof/>
          <w:lang w:eastAsia="de-DE"/>
        </w:rPr>
        <w:drawing>
          <wp:inline distT="0" distB="0" distL="0" distR="0" wp14:anchorId="26BC5E14" wp14:editId="2371E3D5">
            <wp:extent cx="1549815" cy="1257300"/>
            <wp:effectExtent l="133350" t="114300" r="146050" b="17145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31B4">
        <w:rPr>
          <w:noProof/>
          <w:lang w:eastAsia="de-DE"/>
        </w:rPr>
        <w:drawing>
          <wp:inline distT="0" distB="0" distL="0" distR="0" wp14:anchorId="26BC5E14" wp14:editId="2371E3D5">
            <wp:extent cx="1549815" cy="1257300"/>
            <wp:effectExtent l="133350" t="114300" r="146050" b="1714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31B4">
        <w:rPr>
          <w:noProof/>
          <w:lang w:eastAsia="de-DE"/>
        </w:rPr>
        <w:drawing>
          <wp:inline distT="0" distB="0" distL="0" distR="0" wp14:anchorId="26BC5E14" wp14:editId="2371E3D5">
            <wp:extent cx="1549815" cy="1257300"/>
            <wp:effectExtent l="133350" t="114300" r="146050" b="1714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31B4">
        <w:rPr>
          <w:noProof/>
          <w:lang w:eastAsia="de-DE"/>
        </w:rPr>
        <w:drawing>
          <wp:inline distT="0" distB="0" distL="0" distR="0" wp14:anchorId="26BC5E14" wp14:editId="2371E3D5">
            <wp:extent cx="1549815" cy="1257300"/>
            <wp:effectExtent l="133350" t="114300" r="146050" b="1714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1D96" w:rsidRDefault="004531B4" w:rsidP="004531B4">
      <w:pPr>
        <w:tabs>
          <w:tab w:val="left" w:pos="1035"/>
        </w:tabs>
      </w:pPr>
      <w:r>
        <w:rPr>
          <w:noProof/>
          <w:lang w:eastAsia="de-DE"/>
        </w:rPr>
        <w:drawing>
          <wp:inline distT="0" distB="0" distL="0" distR="0" wp14:anchorId="6D734551" wp14:editId="7A37366C">
            <wp:extent cx="1549815" cy="1257300"/>
            <wp:effectExtent l="133350" t="114300" r="146050" b="1714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734551" wp14:editId="7A37366C">
            <wp:extent cx="1549815" cy="1257300"/>
            <wp:effectExtent l="133350" t="114300" r="146050" b="1714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734551" wp14:editId="7A37366C">
            <wp:extent cx="1549815" cy="1257300"/>
            <wp:effectExtent l="133350" t="114300" r="146050" b="1714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734551" wp14:editId="7A37366C">
            <wp:extent cx="1549815" cy="1257300"/>
            <wp:effectExtent l="133350" t="114300" r="146050" b="1714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734551" wp14:editId="7A37366C">
            <wp:extent cx="1549815" cy="1257300"/>
            <wp:effectExtent l="133350" t="114300" r="146050" b="1714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734551" wp14:editId="7A37366C">
            <wp:extent cx="1549815" cy="1257300"/>
            <wp:effectExtent l="133350" t="114300" r="146050" b="17145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734551" wp14:editId="7A37366C">
            <wp:extent cx="1549815" cy="1257300"/>
            <wp:effectExtent l="133350" t="114300" r="146050" b="17145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734551" wp14:editId="7A37366C">
            <wp:extent cx="1549815" cy="1257300"/>
            <wp:effectExtent l="133350" t="114300" r="146050" b="17145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734551" wp14:editId="7A37366C">
            <wp:extent cx="1549815" cy="1257300"/>
            <wp:effectExtent l="133350" t="114300" r="146050" b="17145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5" cy="1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31B4" w:rsidRDefault="004531B4" w:rsidP="004531B4">
      <w:pPr>
        <w:tabs>
          <w:tab w:val="left" w:pos="1035"/>
        </w:tabs>
      </w:pPr>
      <w:r>
        <w:rPr>
          <w:noProof/>
          <w:lang w:eastAsia="de-DE"/>
        </w:rPr>
        <w:drawing>
          <wp:inline distT="0" distB="0" distL="0" distR="0">
            <wp:extent cx="1555491" cy="1419225"/>
            <wp:effectExtent l="114300" t="95250" r="121285" b="1619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6B14C4" wp14:editId="750868E2">
            <wp:extent cx="1555491" cy="1419225"/>
            <wp:effectExtent l="114300" t="95250" r="121285" b="16192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1" cy="14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2A5D" w:rsidRDefault="00B52A5D" w:rsidP="00B52A5D">
      <w:pPr>
        <w:tabs>
          <w:tab w:val="left" w:pos="1035"/>
        </w:tabs>
        <w:jc w:val="both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1552575" cy="1588562"/>
            <wp:effectExtent l="133350" t="95250" r="142875" b="16446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569A8E" wp14:editId="29740291">
            <wp:extent cx="1552575" cy="1588562"/>
            <wp:effectExtent l="133350" t="95250" r="142875" b="16446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452C" w:rsidRPr="004531B4" w:rsidRDefault="0054452C" w:rsidP="00B52A5D">
      <w:pPr>
        <w:tabs>
          <w:tab w:val="left" w:pos="1035"/>
        </w:tabs>
        <w:jc w:val="both"/>
      </w:pPr>
      <w:r>
        <w:rPr>
          <w:noProof/>
          <w:lang w:eastAsia="de-DE"/>
        </w:rPr>
        <w:drawing>
          <wp:inline distT="0" distB="0" distL="0" distR="0">
            <wp:extent cx="1466850" cy="1666875"/>
            <wp:effectExtent l="133350" t="95250" r="152400" b="16192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E11B08E" wp14:editId="77AF1624">
            <wp:extent cx="1466850" cy="1666875"/>
            <wp:effectExtent l="133350" t="95250" r="152400" b="161925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8" b="3038"/>
                    <a:stretch/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52C" w:rsidRPr="004531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BD5"/>
    <w:rsid w:val="004531B4"/>
    <w:rsid w:val="0054452C"/>
    <w:rsid w:val="005E1D96"/>
    <w:rsid w:val="00B52A5D"/>
    <w:rsid w:val="00B90E15"/>
    <w:rsid w:val="00FF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20053D83.dotm</Template>
  <TotalTime>0</TotalTime>
  <Pages>5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Trier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Kjolsrud, Juliane</dc:creator>
  <cp:lastModifiedBy>Kjolsrud, Juliane</cp:lastModifiedBy>
  <cp:revision>3</cp:revision>
  <cp:lastPrinted>2015-06-26T10:20:00Z</cp:lastPrinted>
  <dcterms:created xsi:type="dcterms:W3CDTF">2015-06-26T09:33:00Z</dcterms:created>
  <dcterms:modified xsi:type="dcterms:W3CDTF">2015-06-26T10:39:00Z</dcterms:modified>
</cp:coreProperties>
</file>